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789" w:rsidRPr="00174FDD" w:rsidRDefault="00213C13" w:rsidP="00174FDD">
      <w:pPr>
        <w:pStyle w:val="Subtitle"/>
        <w:jc w:val="center"/>
        <w:rPr>
          <w:rFonts w:ascii="Times New Roman" w:hAnsi="Times New Roman" w:cs="Times New Roman"/>
          <w:color w:val="9C2224" w:themeColor="accent2" w:themeShade="BF"/>
          <w:sz w:val="96"/>
          <w:szCs w:val="96"/>
          <w:u w:val="single"/>
        </w:rPr>
      </w:pPr>
      <w:r w:rsidRPr="00174FDD">
        <w:rPr>
          <w:rFonts w:ascii="Times New Roman" w:hAnsi="Times New Roman" w:cs="Times New Roman"/>
          <w:noProof/>
          <w:color w:val="9C2224" w:themeColor="accent2" w:themeShade="BF"/>
          <w:sz w:val="96"/>
          <w:szCs w:val="96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0E0E128" wp14:editId="0E2A9200">
                <wp:simplePos x="0" y="0"/>
                <wp:positionH relativeFrom="page">
                  <wp:align>center</wp:align>
                </wp:positionH>
                <wp:positionV relativeFrom="page">
                  <wp:posOffset>266700</wp:posOffset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74FDD" w:rsidRPr="003F642C" w:rsidRDefault="00174FDD" w:rsidP="00321818">
                                <w:pPr>
                                  <w:pStyle w:val="ContactInfo"/>
                                  <w:ind w:left="0"/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</w:pPr>
                                <w:r w:rsidRPr="00174FDD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>for more information</w:t>
                                </w:r>
                                <w:r w:rsidR="003F642C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>, please contact</w:t>
                                </w:r>
                                <w:r w:rsidRPr="00174FDD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 xml:space="preserve"> </w:t>
                                </w:r>
                                <w:r w:rsidR="00321818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 xml:space="preserve">Shakenia Bryant @ </w:t>
                                </w:r>
                                <w:r w:rsidR="00321818" w:rsidRPr="00321818">
                                  <w:rPr>
                                    <w:rFonts w:ascii="Times New Roman" w:hAnsi="Times New Roman" w:cs="Times New Roman"/>
                                    <w:b/>
                                    <w:szCs w:val="24"/>
                                  </w:rPr>
                                  <w:t>202</w:t>
                                </w:r>
                                <w:r w:rsidRPr="00321818">
                                  <w:rPr>
                                    <w:rFonts w:ascii="Times New Roman" w:hAnsi="Times New Roman" w:cs="Times New Roman"/>
                                    <w:b/>
                                    <w:szCs w:val="24"/>
                                  </w:rPr>
                                  <w:t>-478-9211</w:t>
                                </w:r>
                                <w:r w:rsidR="003F642C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 xml:space="preserve"> or </w:t>
                                </w:r>
                                <w:hyperlink r:id="rId7" w:history="1">
                                  <w:r w:rsidR="003F642C" w:rsidRPr="00AF5690">
                                    <w:rPr>
                                      <w:rStyle w:val="Hyperlink"/>
                                      <w:rFonts w:ascii="Times New Roman" w:hAnsi="Times New Roman" w:cs="Times New Roman"/>
                                      <w:szCs w:val="24"/>
                                    </w:rPr>
                                    <w:t>shakenia.bryant@dc.gov</w:t>
                                  </w:r>
                                </w:hyperlink>
                                <w:r w:rsidR="003F642C">
                                  <w:rPr>
                                    <w:rFonts w:ascii="Times New Roman" w:hAnsi="Times New Roman" w:cs="Times New Roman"/>
                                    <w:szCs w:val="24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left:0;text-align:left;margin-left:0;margin-top:21pt;width:539.3pt;height:10in;z-index:-251658240;mso-position-horizontal:center;mso-position-horizontal-relative:page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6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x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174FDD" w:rsidRPr="003F642C" w:rsidRDefault="00174FDD" w:rsidP="00321818">
                          <w:pPr>
                            <w:pStyle w:val="ContactInfo"/>
                            <w:ind w:left="0"/>
                            <w:rPr>
                              <w:rFonts w:ascii="Times New Roman" w:hAnsi="Times New Roman" w:cs="Times New Roman"/>
                              <w:szCs w:val="24"/>
                            </w:rPr>
                          </w:pPr>
                          <w:r w:rsidRPr="00174FDD">
                            <w:rPr>
                              <w:rFonts w:ascii="Times New Roman" w:hAnsi="Times New Roman" w:cs="Times New Roman"/>
                              <w:szCs w:val="24"/>
                            </w:rPr>
                            <w:t>for more information</w:t>
                          </w:r>
                          <w:r w:rsidR="003F642C">
                            <w:rPr>
                              <w:rFonts w:ascii="Times New Roman" w:hAnsi="Times New Roman" w:cs="Times New Roman"/>
                              <w:szCs w:val="24"/>
                            </w:rPr>
                            <w:t>, please contact</w:t>
                          </w:r>
                          <w:r w:rsidRPr="00174FDD">
                            <w:rPr>
                              <w:rFonts w:ascii="Times New Roman" w:hAnsi="Times New Roman" w:cs="Times New Roman"/>
                              <w:szCs w:val="24"/>
                            </w:rPr>
                            <w:t xml:space="preserve"> </w:t>
                          </w:r>
                          <w:r w:rsidR="00321818">
                            <w:rPr>
                              <w:rFonts w:ascii="Times New Roman" w:hAnsi="Times New Roman" w:cs="Times New Roman"/>
                              <w:szCs w:val="24"/>
                            </w:rPr>
                            <w:t xml:space="preserve">Shakenia Bryant @ </w:t>
                          </w:r>
                          <w:r w:rsidR="00321818" w:rsidRPr="00321818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202</w:t>
                          </w:r>
                          <w:r w:rsidRPr="00321818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-478-9211</w:t>
                          </w:r>
                          <w:r w:rsidR="003F642C">
                            <w:rPr>
                              <w:rFonts w:ascii="Times New Roman" w:hAnsi="Times New Roman" w:cs="Times New Roman"/>
                              <w:szCs w:val="24"/>
                            </w:rPr>
                            <w:t xml:space="preserve"> or </w:t>
                          </w:r>
                          <w:hyperlink r:id="rId10" w:history="1">
                            <w:r w:rsidR="003F642C" w:rsidRPr="00AF5690">
                              <w:rPr>
                                <w:rStyle w:val="Hyperlink"/>
                                <w:rFonts w:ascii="Times New Roman" w:hAnsi="Times New Roman" w:cs="Times New Roman"/>
                                <w:szCs w:val="24"/>
                              </w:rPr>
                              <w:t>shakenia.bryant@dc.gov</w:t>
                            </w:r>
                          </w:hyperlink>
                          <w:r w:rsidR="003F642C">
                            <w:rPr>
                              <w:rFonts w:ascii="Times New Roman" w:hAnsi="Times New Roman" w:cs="Times New Roman"/>
                              <w:szCs w:val="24"/>
                            </w:rPr>
                            <w:t xml:space="preserve">. 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1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2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174FDD">
        <w:rPr>
          <w:rFonts w:ascii="Times New Roman" w:hAnsi="Times New Roman" w:cs="Times New Roman"/>
          <w:color w:val="9C2224" w:themeColor="accent2" w:themeShade="BF"/>
          <w:sz w:val="96"/>
          <w:szCs w:val="96"/>
          <w:u w:val="single"/>
        </w:rPr>
        <w:t>Welcome home event</w:t>
      </w:r>
    </w:p>
    <w:p w:rsidR="00664E56" w:rsidRDefault="00664E56">
      <w:pPr>
        <w:pStyle w:val="Subtitle"/>
        <w:rPr>
          <w:sz w:val="32"/>
          <w:szCs w:val="32"/>
        </w:rPr>
      </w:pPr>
    </w:p>
    <w:p w:rsidR="003F642C" w:rsidRDefault="003F642C" w:rsidP="003F642C">
      <w:pPr>
        <w:pStyle w:val="Subtitle"/>
        <w:rPr>
          <w:sz w:val="32"/>
          <w:szCs w:val="32"/>
        </w:rPr>
      </w:pPr>
    </w:p>
    <w:p w:rsidR="00664E56" w:rsidRDefault="00664E56" w:rsidP="00D708E5">
      <w:pPr>
        <w:pStyle w:val="Subtitle"/>
        <w:ind w:left="720" w:hanging="720"/>
        <w:rPr>
          <w:sz w:val="32"/>
          <w:szCs w:val="32"/>
        </w:rPr>
      </w:pPr>
      <w:r>
        <w:rPr>
          <w:sz w:val="32"/>
          <w:szCs w:val="32"/>
        </w:rPr>
        <w:t xml:space="preserve">Please join </w:t>
      </w:r>
      <w:r w:rsidR="00D708E5">
        <w:rPr>
          <w:sz w:val="32"/>
          <w:szCs w:val="32"/>
        </w:rPr>
        <w:t xml:space="preserve">The </w:t>
      </w:r>
      <w:r w:rsidR="00213C13" w:rsidRPr="00213C13">
        <w:rPr>
          <w:sz w:val="32"/>
          <w:szCs w:val="32"/>
        </w:rPr>
        <w:t xml:space="preserve">cic </w:t>
      </w:r>
      <w:r>
        <w:rPr>
          <w:sz w:val="32"/>
          <w:szCs w:val="32"/>
        </w:rPr>
        <w:t>board members and staff</w:t>
      </w:r>
    </w:p>
    <w:p w:rsidR="00664E56" w:rsidRDefault="00664E56" w:rsidP="003F642C">
      <w:pPr>
        <w:pStyle w:val="Subtitle"/>
        <w:rPr>
          <w:sz w:val="32"/>
          <w:szCs w:val="32"/>
        </w:rPr>
      </w:pPr>
      <w:r>
        <w:rPr>
          <w:sz w:val="32"/>
          <w:szCs w:val="32"/>
        </w:rPr>
        <w:t>as we welcome our returning citizens</w:t>
      </w:r>
    </w:p>
    <w:p w:rsidR="00664E56" w:rsidRDefault="00664E56" w:rsidP="003F642C">
      <w:pPr>
        <w:pStyle w:val="Subtitle"/>
        <w:rPr>
          <w:sz w:val="32"/>
          <w:szCs w:val="32"/>
        </w:rPr>
      </w:pPr>
      <w:r>
        <w:rPr>
          <w:sz w:val="32"/>
          <w:szCs w:val="32"/>
        </w:rPr>
        <w:t>back to the DC community</w:t>
      </w:r>
    </w:p>
    <w:sdt>
      <w:sdtPr>
        <w:rPr>
          <w:rFonts w:ascii="Times New Roman" w:hAnsi="Times New Roman" w:cs="Times New Roman"/>
          <w:sz w:val="48"/>
          <w:szCs w:val="48"/>
        </w:rPr>
        <w:id w:val="896172397"/>
        <w:placeholder>
          <w:docPart w:val="07D9BE92F2714C469510FEFAC4FE2F62"/>
        </w:placeholder>
        <w:date w:fullDate="2014-08-23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A93789" w:rsidRPr="00174FDD" w:rsidRDefault="00A27DD5">
          <w:pPr>
            <w:pStyle w:val="Date"/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>August 23, 2014</w:t>
          </w:r>
        </w:p>
      </w:sdtContent>
    </w:sdt>
    <w:p w:rsidR="00A93789" w:rsidRPr="00174FDD" w:rsidRDefault="00213C13">
      <w:pPr>
        <w:pStyle w:val="Time"/>
        <w:rPr>
          <w:rFonts w:ascii="Times New Roman" w:hAnsi="Times New Roman" w:cs="Times New Roman"/>
        </w:rPr>
      </w:pPr>
      <w:r w:rsidRPr="00174FDD">
        <w:rPr>
          <w:rFonts w:ascii="Times New Roman" w:hAnsi="Times New Roman" w:cs="Times New Roman"/>
        </w:rPr>
        <w:t>12:00pm</w:t>
      </w:r>
      <w:r w:rsidR="00321818">
        <w:rPr>
          <w:rFonts w:ascii="Times New Roman" w:hAnsi="Times New Roman" w:cs="Times New Roman"/>
        </w:rPr>
        <w:t>-2:00pm</w:t>
      </w:r>
    </w:p>
    <w:p w:rsidR="00213C13" w:rsidRPr="00174FDD" w:rsidRDefault="00213C13" w:rsidP="00213C13">
      <w:pPr>
        <w:pStyle w:val="Location"/>
        <w:rPr>
          <w:rFonts w:ascii="Times New Roman" w:hAnsi="Times New Roman" w:cs="Times New Roman"/>
          <w:szCs w:val="36"/>
        </w:rPr>
      </w:pPr>
      <w:r w:rsidRPr="00174FDD">
        <w:rPr>
          <w:rFonts w:ascii="Times New Roman" w:hAnsi="Times New Roman" w:cs="Times New Roman"/>
          <w:szCs w:val="36"/>
        </w:rPr>
        <w:t xml:space="preserve">department of Employment services </w:t>
      </w:r>
    </w:p>
    <w:p w:rsidR="00A93789" w:rsidRPr="00174FDD" w:rsidRDefault="006D17F3">
      <w:pPr>
        <w:pStyle w:val="Location"/>
        <w:rPr>
          <w:rFonts w:ascii="Times New Roman" w:hAnsi="Times New Roman" w:cs="Times New Roman"/>
          <w:szCs w:val="36"/>
        </w:rPr>
      </w:pPr>
      <w:r w:rsidRPr="00174FDD">
        <w:rPr>
          <w:rFonts w:ascii="Times New Roman" w:hAnsi="Times New Roman" w:cs="Times New Roman"/>
          <w:szCs w:val="36"/>
        </w:rPr>
        <w:t xml:space="preserve">4058 Minnesota Avenue, NE </w:t>
      </w:r>
    </w:p>
    <w:p w:rsidR="00A93789" w:rsidRPr="003F642C" w:rsidRDefault="006D17F3" w:rsidP="003F642C">
      <w:pPr>
        <w:pStyle w:val="Location"/>
        <w:rPr>
          <w:rFonts w:ascii="Times New Roman" w:hAnsi="Times New Roman" w:cs="Times New Roman"/>
          <w:szCs w:val="36"/>
        </w:rPr>
      </w:pPr>
      <w:r w:rsidRPr="00174FDD">
        <w:rPr>
          <w:rFonts w:ascii="Times New Roman" w:hAnsi="Times New Roman" w:cs="Times New Roman"/>
          <w:szCs w:val="36"/>
        </w:rPr>
        <w:t>Washington, DC 20019</w:t>
      </w:r>
    </w:p>
    <w:sectPr w:rsidR="00A93789" w:rsidRPr="003F642C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818"/>
    <w:rsid w:val="00174FDD"/>
    <w:rsid w:val="00213C13"/>
    <w:rsid w:val="00321818"/>
    <w:rsid w:val="003F642C"/>
    <w:rsid w:val="00430D23"/>
    <w:rsid w:val="00664E56"/>
    <w:rsid w:val="006D17F3"/>
    <w:rsid w:val="00A27DD5"/>
    <w:rsid w:val="00A93789"/>
    <w:rsid w:val="00AF1D8B"/>
    <w:rsid w:val="00B06BCC"/>
    <w:rsid w:val="00D708E5"/>
    <w:rsid w:val="00D9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642C"/>
    <w:rPr>
      <w:color w:val="82B4B9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642C"/>
    <w:rPr>
      <w:color w:val="82B4B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hakenia.bryant@dc.gov" TargetMode="Externa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hakenia.bryant@dc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CIC-Scan\1.%20%20Office%20Manager\Flyer%20upd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7D9BE92F2714C469510FEFAC4FE2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14AB9-7281-43D1-BAF9-25F9881129FF}"/>
      </w:docPartPr>
      <w:docPartBody>
        <w:p w:rsidR="00A01414" w:rsidRDefault="008F5036">
          <w:pPr>
            <w:pStyle w:val="07D9BE92F2714C469510FEFAC4FE2F62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036"/>
    <w:rsid w:val="005C17D6"/>
    <w:rsid w:val="008F5036"/>
    <w:rsid w:val="00A01414"/>
    <w:rsid w:val="00E1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D9BE92F2714C469510FEFAC4FE2F62">
    <w:name w:val="07D9BE92F2714C469510FEFAC4FE2F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D9BE92F2714C469510FEFAC4FE2F62">
    <w:name w:val="07D9BE92F2714C469510FEFAC4FE2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6DF1D3-1F3C-4976-9DBE-F77EF5155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update.dotx</Template>
  <TotalTime>30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3</cp:revision>
  <cp:lastPrinted>2014-07-02T19:51:00Z</cp:lastPrinted>
  <dcterms:created xsi:type="dcterms:W3CDTF">2014-06-19T13:11:00Z</dcterms:created>
  <dcterms:modified xsi:type="dcterms:W3CDTF">2014-07-02T22:26:00Z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